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14E49" w14:textId="77777777" w:rsidR="00C6554A" w:rsidRDefault="002554CD" w:rsidP="00C6554A">
      <w:pPr>
        <w:pStyle w:val="Foto"/>
      </w:pPr>
      <w:r w:rsidRPr="008B5277">
        <w:rPr>
          <w:noProof/>
          <w:lang w:eastAsia="it-IT"/>
        </w:rPr>
        <w:drawing>
          <wp:inline distT="0" distB="0" distL="0" distR="0" wp14:anchorId="6E451457" wp14:editId="6B2A46D6">
            <wp:extent cx="3657600" cy="1931896"/>
            <wp:effectExtent l="0" t="0" r="0" b="0"/>
            <wp:docPr id="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1896"/>
                    </a:xfrm>
                    <a:prstGeom prst="rect">
                      <a:avLst/>
                    </a:prstGeom>
                    <a:noFill/>
                    <a:ln w="254000" cap="rnd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B518CB" w14:textId="77777777" w:rsidR="00015C75" w:rsidRDefault="00015C75" w:rsidP="00C6554A">
      <w:pPr>
        <w:pStyle w:val="Foto"/>
      </w:pPr>
    </w:p>
    <w:p w14:paraId="6084E827" w14:textId="77777777" w:rsidR="00015C75" w:rsidRPr="008B5277" w:rsidRDefault="00015C75" w:rsidP="00C6554A">
      <w:pPr>
        <w:pStyle w:val="Foto"/>
      </w:pPr>
    </w:p>
    <w:p w14:paraId="65CB1A26" w14:textId="77777777" w:rsidR="00C6554A" w:rsidRDefault="00F83509" w:rsidP="00C6554A">
      <w:pPr>
        <w:pStyle w:val="Titolo"/>
      </w:pPr>
      <w:r>
        <w:t xml:space="preserve">Iniziativa benefica </w:t>
      </w:r>
    </w:p>
    <w:p w14:paraId="3BB718EB" w14:textId="77777777" w:rsidR="00015C75" w:rsidRDefault="00015C75" w:rsidP="00C6554A">
      <w:pPr>
        <w:pStyle w:val="Titolo"/>
      </w:pPr>
    </w:p>
    <w:p w14:paraId="7A43C589" w14:textId="77777777" w:rsidR="00C6554A" w:rsidRPr="00D5413C" w:rsidRDefault="008D19D9" w:rsidP="00C6554A">
      <w:pPr>
        <w:pStyle w:val="Sottotitolo"/>
      </w:pPr>
      <w:r>
        <w:t xml:space="preserve">dONAZIONE ATTREZZATURA SPIAGGIA AL </w:t>
      </w:r>
      <w:r w:rsidRPr="008D19D9">
        <w:rPr>
          <w:b/>
          <w:bCs/>
        </w:rPr>
        <w:t>COMUNE DI NUMANA</w:t>
      </w:r>
      <w:r>
        <w:t xml:space="preserve"> (AN) A SEGUITO TROMBA D’ARIA DEL 9/7/2019</w:t>
      </w:r>
    </w:p>
    <w:p w14:paraId="1534A68F" w14:textId="614FF523" w:rsidR="00B7240C" w:rsidRDefault="00C6554A" w:rsidP="00C6554A">
      <w:pPr>
        <w:pStyle w:val="Informazionidicontatto"/>
      </w:pPr>
      <w:r>
        <w:rPr>
          <w:lang w:bidi="it-IT"/>
        </w:rPr>
        <w:t xml:space="preserve">  </w:t>
      </w:r>
      <w:r w:rsidR="008D19D9">
        <w:t>19 Luglio 2019</w:t>
      </w:r>
    </w:p>
    <w:p w14:paraId="537C1A14" w14:textId="0D10D9B9" w:rsidR="00B7240C" w:rsidRDefault="00B7240C" w:rsidP="00C6554A">
      <w:pPr>
        <w:pStyle w:val="Informazionidicontatto"/>
      </w:pPr>
    </w:p>
    <w:p w14:paraId="5A7D3DB6" w14:textId="77777777" w:rsidR="00B7240C" w:rsidRDefault="00B7240C" w:rsidP="00C6554A">
      <w:pPr>
        <w:pStyle w:val="Informazionidicontatto"/>
      </w:pPr>
    </w:p>
    <w:p w14:paraId="65592543" w14:textId="77777777" w:rsidR="00B7240C" w:rsidRDefault="00B7240C" w:rsidP="00C6554A">
      <w:pPr>
        <w:pStyle w:val="Informazionidicontatto"/>
      </w:pPr>
    </w:p>
    <w:p w14:paraId="73A86611" w14:textId="77777777" w:rsidR="00B7240C" w:rsidRDefault="00B7240C" w:rsidP="00C6554A">
      <w:pPr>
        <w:pStyle w:val="Informazionidicontatto"/>
        <w:rPr>
          <w:lang w:bidi="it-IT"/>
        </w:rPr>
      </w:pPr>
      <w:r>
        <w:rPr>
          <w:noProof/>
          <w:lang w:bidi="it-IT"/>
        </w:rPr>
        <w:drawing>
          <wp:inline distT="0" distB="0" distL="0" distR="0" wp14:anchorId="0B029F53" wp14:editId="1AA6D39C">
            <wp:extent cx="5791608" cy="1379220"/>
            <wp:effectExtent l="0" t="0" r="0" b="0"/>
            <wp:docPr id="2" name="Immagine 2" descr="Immagine che contiene natur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agge_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432" cy="13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C115" w14:textId="77777777" w:rsidR="00B7240C" w:rsidRDefault="00B7240C" w:rsidP="00C6554A">
      <w:pPr>
        <w:pStyle w:val="Informazionidicontatto"/>
        <w:rPr>
          <w:lang w:bidi="it-IT"/>
        </w:rPr>
      </w:pPr>
    </w:p>
    <w:p w14:paraId="4E524430" w14:textId="28FF41D7" w:rsidR="00B7240C" w:rsidRDefault="00B7240C" w:rsidP="00C6554A">
      <w:pPr>
        <w:pStyle w:val="Informazionidicontatto"/>
        <w:rPr>
          <w:lang w:bidi="it-IT"/>
        </w:rPr>
      </w:pPr>
      <w:r>
        <w:rPr>
          <w:noProof/>
          <w:lang w:bidi="it-IT"/>
        </w:rPr>
        <w:drawing>
          <wp:inline distT="0" distB="0" distL="0" distR="0" wp14:anchorId="638D8ECC" wp14:editId="66E3F642">
            <wp:extent cx="2481600" cy="2049581"/>
            <wp:effectExtent l="0" t="0" r="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chemappa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600" cy="20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21B4" w14:textId="77777777" w:rsidR="00C6554A" w:rsidRDefault="008D19D9" w:rsidP="00C6554A">
      <w:pPr>
        <w:pStyle w:val="Titolo1"/>
      </w:pPr>
      <w:r>
        <w:lastRenderedPageBreak/>
        <w:t>Reportage</w:t>
      </w:r>
    </w:p>
    <w:p w14:paraId="6C9BDF96" w14:textId="77777777" w:rsidR="00C6554A" w:rsidRDefault="008D19D9" w:rsidP="008D19D9">
      <w:pPr>
        <w:jc w:val="both"/>
      </w:pPr>
      <w:r>
        <w:t>A seguito di eccezionali eventi metereologici che hanno interessato il territorio delle marche in data 9 luglio 2019, è stato colpito in particolar modo il piccolo Comune di Numana in provincia di Ancona come evidenziato dalle seguenti foto</w:t>
      </w:r>
      <w:r w:rsidRPr="008D19D9">
        <w:t xml:space="preserve"> </w:t>
      </w:r>
      <w:r>
        <w:t>dei 5 stabilimenti balneari:</w:t>
      </w:r>
    </w:p>
    <w:p w14:paraId="32DD7E98" w14:textId="77777777" w:rsidR="00C6554A" w:rsidRPr="00514122" w:rsidRDefault="008D19D9" w:rsidP="008D19D9">
      <w:pPr>
        <w:pStyle w:val="Puntoelenco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4FEC7C0C" wp14:editId="3E5FBF63">
            <wp:extent cx="2495000" cy="1368255"/>
            <wp:effectExtent l="0" t="0" r="635" b="3810"/>
            <wp:docPr id="1" name="Immagine 1" descr="Immagine che contiene cielo, esterni, terra, spiagg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10000_1040_maltempo_marche_spiaggia_devastata_numa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04" cy="13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E096F" wp14:editId="38FCEAAD">
            <wp:extent cx="2308860" cy="1731645"/>
            <wp:effectExtent l="0" t="0" r="0" b="1905"/>
            <wp:docPr id="4" name="Immagine 4" descr="Immagine che contiene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ittima-300x2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3B25B" wp14:editId="439E4026">
            <wp:extent cx="3747135" cy="1665393"/>
            <wp:effectExtent l="0" t="0" r="5715" b="0"/>
            <wp:docPr id="3" name="Immagine 3" descr="Immagine che contiene cielo, esterni, terra, spiagg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0044542-41b9d23c-f30a-46a7-b189-61fd3cad4a1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287" cy="167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FCBA5" wp14:editId="5E044A9D">
            <wp:extent cx="3772488" cy="2197363"/>
            <wp:effectExtent l="0" t="0" r="0" b="0"/>
            <wp:docPr id="5" name="Immagine 5" descr="Immagine che contiene cielo, esterni, erba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051613_1465326703605076_5221098842157481984_n-740x4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719" cy="220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65DB" w14:textId="77777777" w:rsidR="00015C75" w:rsidRDefault="00015C75" w:rsidP="00C6554A">
      <w:pPr>
        <w:pStyle w:val="Titolo2"/>
      </w:pPr>
    </w:p>
    <w:p w14:paraId="38A67E31" w14:textId="77777777" w:rsidR="00C6554A" w:rsidRPr="00D5413C" w:rsidRDefault="00015C75" w:rsidP="00C6554A">
      <w:pPr>
        <w:pStyle w:val="Titolo2"/>
      </w:pPr>
      <w:r>
        <w:t xml:space="preserve">l’iniziativa </w:t>
      </w:r>
    </w:p>
    <w:p w14:paraId="6643EC8C" w14:textId="77777777" w:rsidR="00015C75" w:rsidRDefault="00015C75" w:rsidP="00015C75">
      <w:pPr>
        <w:jc w:val="both"/>
      </w:pPr>
      <w:r>
        <w:t>Il capo servizio salvataggio Mauro Finotto, particolarmente sensibile a tali episodi</w:t>
      </w:r>
      <w:r w:rsidR="00CD22E3">
        <w:t>,</w:t>
      </w:r>
      <w:r>
        <w:t xml:space="preserve"> si è messo in contatto con l’amministrazione comunale di Numana (An) per proporre di fornire un aiuto materiale fornendo lettini da spiaggia e ombrelloni che erano in eccedenza per i nostri stabilimenti.</w:t>
      </w:r>
    </w:p>
    <w:p w14:paraId="56D6B364" w14:textId="77777777" w:rsidR="00CD22E3" w:rsidRDefault="00015C75" w:rsidP="00015C75">
      <w:pPr>
        <w:jc w:val="both"/>
      </w:pPr>
      <w:r>
        <w:t xml:space="preserve">La Direttrice Claudia Davanzo e il presidente Alessio Bacchin hanno accolto molto favorevolmente la cosa procedendo con le comunicazioni ufficiali alla resp. affari generali </w:t>
      </w:r>
      <w:proofErr w:type="spellStart"/>
      <w:r>
        <w:t>d.ssa</w:t>
      </w:r>
      <w:proofErr w:type="spellEnd"/>
      <w:r>
        <w:t xml:space="preserve"> Tassotti Stefania e</w:t>
      </w:r>
      <w:r w:rsidR="00CD22E3">
        <w:t xml:space="preserve"> al loro Sindaco Tombolini che sono rimasti molto entusiasti della solidarietà dimostrata.</w:t>
      </w:r>
    </w:p>
    <w:p w14:paraId="05ACD8D3" w14:textId="77777777" w:rsidR="002C74C0" w:rsidRDefault="00CD22E3" w:rsidP="00015C75">
      <w:pPr>
        <w:jc w:val="both"/>
      </w:pPr>
      <w:r>
        <w:t xml:space="preserve">Con la collaborazione del resp. </w:t>
      </w:r>
      <w:proofErr w:type="spellStart"/>
      <w:r>
        <w:t>Amm.vo</w:t>
      </w:r>
      <w:proofErr w:type="spellEnd"/>
      <w:r>
        <w:t xml:space="preserve"> Alessandro De Faveri e lo stesso Mauro Finotto la società si è subito </w:t>
      </w:r>
      <w:r w:rsidR="00015C75">
        <w:t>attiva</w:t>
      </w:r>
      <w:r>
        <w:t>ta per</w:t>
      </w:r>
      <w:r w:rsidR="00015C75">
        <w:t xml:space="preserve"> </w:t>
      </w:r>
      <w:r>
        <w:t>l’</w:t>
      </w:r>
      <w:r w:rsidR="00015C75">
        <w:t>organizza</w:t>
      </w:r>
      <w:r>
        <w:t>zione</w:t>
      </w:r>
      <w:r w:rsidR="00015C75">
        <w:t xml:space="preserve"> </w:t>
      </w:r>
      <w:r>
        <w:t>de</w:t>
      </w:r>
      <w:r w:rsidR="00015C75">
        <w:t>l trasporto</w:t>
      </w:r>
      <w:r>
        <w:t xml:space="preserve"> e la consegna dell’attrezzatura al loro magazzino comunale con un furgone a noleggio.</w:t>
      </w:r>
    </w:p>
    <w:p w14:paraId="5306D3CB" w14:textId="77777777" w:rsidR="00CD22E3" w:rsidRDefault="00CD22E3" w:rsidP="00015C75">
      <w:pPr>
        <w:jc w:val="both"/>
      </w:pPr>
      <w:r>
        <w:t>In data 19 luglio 2019 sono stati portati 65 ombrelloni e 65 lettini di alluminio come documentato dalle immagini sotto riportate:</w:t>
      </w:r>
    </w:p>
    <w:p w14:paraId="47F7F4FA" w14:textId="77777777" w:rsidR="00CD22E3" w:rsidRDefault="00791728" w:rsidP="00CD22E3">
      <w:pPr>
        <w:keepNext/>
        <w:jc w:val="center"/>
      </w:pPr>
      <w:r>
        <w:rPr>
          <w:noProof/>
        </w:rPr>
        <w:drawing>
          <wp:inline distT="0" distB="0" distL="0" distR="0" wp14:anchorId="65AF426C" wp14:editId="0F941DD3">
            <wp:extent cx="1943494" cy="1458439"/>
            <wp:effectExtent l="0" t="0" r="0" b="8890"/>
            <wp:docPr id="10" name="Immagine 10" descr="Immagine che contiene persona, uomo, esterni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719-WA0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964" cy="14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48F368" wp14:editId="49AEA8C2">
            <wp:extent cx="1969135" cy="1476971"/>
            <wp:effectExtent l="0" t="0" r="0" b="9525"/>
            <wp:docPr id="8" name="Immagine 8" descr="Immagine che contiene traspo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719_0608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7135" cy="14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D22E3">
        <w:rPr>
          <w:noProof/>
        </w:rPr>
        <w:drawing>
          <wp:inline distT="0" distB="0" distL="0" distR="0" wp14:anchorId="4C8CFB5C" wp14:editId="5793CCF1">
            <wp:extent cx="1479573" cy="1109646"/>
            <wp:effectExtent l="0" t="5398" r="953" b="952"/>
            <wp:docPr id="6" name="Immagine 6" descr="Immagine che contiene esterni, person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719_0615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2172" cy="112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2E3">
        <w:rPr>
          <w:noProof/>
        </w:rPr>
        <w:t xml:space="preserve"> </w:t>
      </w:r>
    </w:p>
    <w:p w14:paraId="0E7DF9AF" w14:textId="77777777" w:rsidR="00CD22E3" w:rsidRDefault="00CD22E3" w:rsidP="00CD22E3">
      <w:pPr>
        <w:pStyle w:val="Didascalia"/>
        <w:jc w:val="center"/>
      </w:pPr>
      <w:r>
        <w:t xml:space="preserve">Partenza da </w:t>
      </w:r>
      <w:proofErr w:type="spellStart"/>
      <w:r>
        <w:t>Palainvent</w:t>
      </w:r>
      <w:proofErr w:type="spellEnd"/>
      <w:r>
        <w:t xml:space="preserve"> Jesolo</w:t>
      </w:r>
    </w:p>
    <w:p w14:paraId="11E06068" w14:textId="77777777" w:rsidR="00CD22E3" w:rsidRDefault="00CD22E3" w:rsidP="00CD22E3">
      <w:pPr>
        <w:keepNext/>
        <w:jc w:val="both"/>
      </w:pPr>
      <w:r>
        <w:rPr>
          <w:noProof/>
        </w:rPr>
        <w:drawing>
          <wp:inline distT="0" distB="0" distL="0" distR="0" wp14:anchorId="5C2A0F31" wp14:editId="5495BC3E">
            <wp:extent cx="1920085" cy="1440180"/>
            <wp:effectExtent l="0" t="0" r="4445" b="7620"/>
            <wp:docPr id="7" name="Immagine 7" descr="Immagine che contiene esterni, cielo, terr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719_1129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93" cy="14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F637084" wp14:editId="74E03132">
            <wp:extent cx="2232660" cy="1674630"/>
            <wp:effectExtent l="0" t="0" r="0" b="1905"/>
            <wp:docPr id="9" name="Immagine 9" descr="Immagine che contiene interni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719_1115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5033" cy="16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728">
        <w:rPr>
          <w:noProof/>
        </w:rPr>
        <w:t xml:space="preserve"> </w:t>
      </w:r>
      <w:r w:rsidR="00791728">
        <w:rPr>
          <w:noProof/>
        </w:rPr>
        <w:drawing>
          <wp:inline distT="0" distB="0" distL="0" distR="0" wp14:anchorId="57CC42AC" wp14:editId="5226B5E5">
            <wp:extent cx="1028700" cy="1371642"/>
            <wp:effectExtent l="0" t="0" r="0" b="0"/>
            <wp:docPr id="11" name="Immagine 11" descr="Immagine che contiene esterni, cielo,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719_1755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213D" w14:textId="77777777" w:rsidR="00CD22E3" w:rsidRDefault="00CD22E3" w:rsidP="00CD22E3">
      <w:pPr>
        <w:pStyle w:val="Didascalia"/>
        <w:jc w:val="center"/>
      </w:pPr>
      <w:r>
        <w:t>Arrivo in Municipio Numana e scarico in magazzino</w:t>
      </w:r>
    </w:p>
    <w:p w14:paraId="760B087C" w14:textId="77777777" w:rsidR="0092314B" w:rsidRDefault="0092314B" w:rsidP="0092314B">
      <w:pPr>
        <w:keepNext/>
        <w:jc w:val="center"/>
      </w:pPr>
      <w:r>
        <w:rPr>
          <w:noProof/>
        </w:rPr>
        <w:drawing>
          <wp:inline distT="0" distB="0" distL="0" distR="0" wp14:anchorId="321D043C" wp14:editId="1E3836CF">
            <wp:extent cx="2142741" cy="1607006"/>
            <wp:effectExtent l="1270" t="0" r="0" b="0"/>
            <wp:docPr id="12" name="Immagine 12" descr="Immagine che contiene alber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719_1154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0306" cy="16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9B61D6" wp14:editId="7D05493F">
            <wp:extent cx="2144771" cy="1608527"/>
            <wp:effectExtent l="1270" t="0" r="0" b="0"/>
            <wp:docPr id="13" name="Immagine 13" descr="Immagine che contiene esterni, albero, ciel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719_1140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8025" cy="16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D7F57D" wp14:editId="66D5C8A2">
            <wp:extent cx="1889760" cy="141732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719_1156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21" cy="141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516965" w14:textId="77777777" w:rsidR="0092314B" w:rsidRPr="0092314B" w:rsidRDefault="0092314B" w:rsidP="0092314B">
      <w:pPr>
        <w:pStyle w:val="Didascalia"/>
        <w:jc w:val="center"/>
      </w:pPr>
      <w:r>
        <w:t>Foto panoramiche del litorale di Numana (An)</w:t>
      </w:r>
    </w:p>
    <w:sectPr w:rsidR="0092314B" w:rsidRPr="0092314B" w:rsidSect="0093528E">
      <w:footerReference w:type="default" r:id="rId23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00229" w14:textId="77777777" w:rsidR="00F0483B" w:rsidRDefault="00F0483B" w:rsidP="00C6554A">
      <w:pPr>
        <w:spacing w:before="0" w:after="0" w:line="240" w:lineRule="auto"/>
      </w:pPr>
      <w:r>
        <w:separator/>
      </w:r>
    </w:p>
  </w:endnote>
  <w:endnote w:type="continuationSeparator" w:id="0">
    <w:p w14:paraId="1AA76F82" w14:textId="77777777" w:rsidR="00F0483B" w:rsidRDefault="00F0483B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E7D97" w14:textId="77777777" w:rsidR="002163EE" w:rsidRDefault="00ED7C44">
    <w:pPr>
      <w:pStyle w:val="Pidipagina"/>
    </w:pPr>
    <w:r>
      <w:rPr>
        <w:lang w:bidi="it-IT"/>
      </w:rPr>
      <w:t xml:space="preserve">Pagina </w:t>
    </w:r>
    <w:r>
      <w:rPr>
        <w:lang w:bidi="it-IT"/>
      </w:rPr>
      <w:fldChar w:fldCharType="begin"/>
    </w:r>
    <w:r>
      <w:rPr>
        <w:lang w:bidi="it-IT"/>
      </w:rPr>
      <w:instrText xml:space="preserve"> PAGE  \* Arabic  \* MERGEFORMAT </w:instrText>
    </w:r>
    <w:r>
      <w:rPr>
        <w:lang w:bidi="it-IT"/>
      </w:rPr>
      <w:fldChar w:fldCharType="separate"/>
    </w:r>
    <w:r w:rsidR="00CF1502">
      <w:rPr>
        <w:noProof/>
        <w:lang w:bidi="it-IT"/>
      </w:rPr>
      <w:t>1</w:t>
    </w:r>
    <w:r>
      <w:rPr>
        <w:lang w:bidi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C50AD" w14:textId="77777777" w:rsidR="00F0483B" w:rsidRDefault="00F0483B" w:rsidP="00C6554A">
      <w:pPr>
        <w:spacing w:before="0" w:after="0" w:line="240" w:lineRule="auto"/>
      </w:pPr>
      <w:r>
        <w:separator/>
      </w:r>
    </w:p>
  </w:footnote>
  <w:footnote w:type="continuationSeparator" w:id="0">
    <w:p w14:paraId="274D0DBA" w14:textId="77777777" w:rsidR="00F0483B" w:rsidRDefault="00F0483B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Puntoelenco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509"/>
    <w:rsid w:val="00015C75"/>
    <w:rsid w:val="00051950"/>
    <w:rsid w:val="002554CD"/>
    <w:rsid w:val="00293B83"/>
    <w:rsid w:val="002B4294"/>
    <w:rsid w:val="00333D0D"/>
    <w:rsid w:val="004C049F"/>
    <w:rsid w:val="005000E2"/>
    <w:rsid w:val="006A3CE7"/>
    <w:rsid w:val="00791728"/>
    <w:rsid w:val="007D7A8D"/>
    <w:rsid w:val="008D19D9"/>
    <w:rsid w:val="0092314B"/>
    <w:rsid w:val="0093528E"/>
    <w:rsid w:val="00A06573"/>
    <w:rsid w:val="00B7240C"/>
    <w:rsid w:val="00C6554A"/>
    <w:rsid w:val="00CD22E3"/>
    <w:rsid w:val="00CF1502"/>
    <w:rsid w:val="00ED7C44"/>
    <w:rsid w:val="00F0483B"/>
    <w:rsid w:val="00F67D8C"/>
    <w:rsid w:val="00F8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6B34403"/>
  <w15:chartTrackingRefBased/>
  <w15:docId w15:val="{AE1108B4-579F-49DE-9FBD-CE14037F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it-IT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3D0D"/>
  </w:style>
  <w:style w:type="paragraph" w:styleId="Titolo1">
    <w:name w:val="heading 1"/>
    <w:basedOn w:val="Normale"/>
    <w:next w:val="Normale"/>
    <w:link w:val="Titolo1Carattere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Informazionidicontatto">
    <w:name w:val="Informazioni di contatto"/>
    <w:basedOn w:val="Normale"/>
    <w:uiPriority w:val="4"/>
    <w:qFormat/>
    <w:rsid w:val="00C6554A"/>
    <w:pPr>
      <w:spacing w:before="0" w:after="0"/>
      <w:jc w:val="center"/>
    </w:pPr>
  </w:style>
  <w:style w:type="paragraph" w:styleId="Puntoelenco">
    <w:name w:val="List Bullet"/>
    <w:basedOn w:val="Normale"/>
    <w:uiPriority w:val="10"/>
    <w:unhideWhenUsed/>
    <w:qFormat/>
    <w:rsid w:val="00C6554A"/>
    <w:pPr>
      <w:numPr>
        <w:numId w:val="4"/>
      </w:numPr>
    </w:pPr>
  </w:style>
  <w:style w:type="paragraph" w:styleId="Titolo">
    <w:name w:val="Title"/>
    <w:basedOn w:val="Normale"/>
    <w:link w:val="TitoloCarattere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oloCarattere">
    <w:name w:val="Titolo Carattere"/>
    <w:basedOn w:val="Carpredefinitoparagrafo"/>
    <w:link w:val="Titolo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ottotitolo">
    <w:name w:val="Subtitle"/>
    <w:basedOn w:val="Normale"/>
    <w:link w:val="SottotitoloCarattere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ottotitoloCarattere">
    <w:name w:val="Sottotitolo Carattere"/>
    <w:basedOn w:val="Carpredefinitoparagrafo"/>
    <w:link w:val="Sottotitolo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Pidipagina">
    <w:name w:val="footer"/>
    <w:basedOn w:val="Normale"/>
    <w:link w:val="PidipaginaCarattere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554A"/>
    <w:rPr>
      <w:caps/>
    </w:rPr>
  </w:style>
  <w:style w:type="paragraph" w:customStyle="1" w:styleId="Foto">
    <w:name w:val="Foto"/>
    <w:basedOn w:val="Normale"/>
    <w:uiPriority w:val="1"/>
    <w:qFormat/>
    <w:rsid w:val="00C6554A"/>
    <w:pPr>
      <w:spacing w:before="0" w:after="0" w:line="240" w:lineRule="auto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C6554A"/>
    <w:pPr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Numeroelenco">
    <w:name w:val="List Number"/>
    <w:basedOn w:val="Normale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C6554A"/>
    <w:rPr>
      <w:i/>
      <w:iCs/>
      <w:color w:val="007789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Didascalia">
    <w:name w:val="caption"/>
    <w:basedOn w:val="Normale"/>
    <w:next w:val="Normale"/>
    <w:uiPriority w:val="35"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554A"/>
    <w:rPr>
      <w:rFonts w:ascii="Segoe UI" w:hAnsi="Segoe UI" w:cs="Segoe UI"/>
      <w:szCs w:val="18"/>
    </w:rPr>
  </w:style>
  <w:style w:type="paragraph" w:styleId="Testodelblocco">
    <w:name w:val="Block Text"/>
    <w:basedOn w:val="Normale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6554A"/>
    <w:rPr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C6554A"/>
    <w:rPr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C6554A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6554A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655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6554A"/>
    <w:rPr>
      <w:b/>
      <w:bCs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6554A"/>
    <w:rPr>
      <w:rFonts w:ascii="Segoe UI" w:hAnsi="Segoe UI" w:cs="Segoe UI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C6554A"/>
    <w:rPr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6554A"/>
    <w:rPr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6554A"/>
    <w:rPr>
      <w:rFonts w:ascii="Consolas" w:hAnsi="Consolas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Collegamentoipertestuale">
    <w:name w:val="Hyperlink"/>
    <w:basedOn w:val="Carpredefinitoparagrafo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Testomacro">
    <w:name w:val="macro"/>
    <w:link w:val="TestomacroCarattere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C6554A"/>
    <w:rPr>
      <w:rFonts w:ascii="Consolas" w:hAnsi="Consolas"/>
      <w:szCs w:val="20"/>
    </w:rPr>
  </w:style>
  <w:style w:type="character" w:styleId="Testosegnaposto">
    <w:name w:val="Placeholder Text"/>
    <w:basedOn w:val="Carpredefinitoparagrafo"/>
    <w:uiPriority w:val="99"/>
    <w:semiHidden/>
    <w:rsid w:val="00C6554A"/>
    <w:rPr>
      <w:color w:val="595959" w:themeColor="text1" w:themeTint="A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C6554A"/>
    <w:rPr>
      <w:rFonts w:ascii="Consolas" w:hAnsi="Consolas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defaveri\AppData\Roaming\Microsoft\Templates\Relazione%20con%20fotografia%20in%20copertina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Relazione con fotografia in copertina.dotx</Template>
  <TotalTime>69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De Faveri</dc:creator>
  <cp:keywords/>
  <dc:description/>
  <cp:lastModifiedBy>Alessandro De Faveri</cp:lastModifiedBy>
  <cp:revision>4</cp:revision>
  <cp:lastPrinted>2019-07-22T08:45:00Z</cp:lastPrinted>
  <dcterms:created xsi:type="dcterms:W3CDTF">2019-07-20T09:51:00Z</dcterms:created>
  <dcterms:modified xsi:type="dcterms:W3CDTF">2019-07-22T08:47:00Z</dcterms:modified>
</cp:coreProperties>
</file>